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1633"/>
        <w:gridCol w:w="2281"/>
        <w:gridCol w:w="1980"/>
        <w:gridCol w:w="3012"/>
      </w:tblGrid>
      <w:tr w:rsidR="00FD2145" w:rsidTr="5E4B127F" w14:paraId="22D2CF14" w14:textId="77777777">
        <w:trPr>
          <w:trHeight w:val="540"/>
        </w:trPr>
        <w:tc>
          <w:tcPr>
            <w:tcW w:w="1041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</w:tcPr>
          <w:p w:rsidR="00FD2145" w:rsidRDefault="00FD2145" w14:paraId="4A1F036A" w14:textId="7777777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Týdenní plán</w:t>
            </w:r>
          </w:p>
        </w:tc>
      </w:tr>
      <w:tr w:rsidR="00E72D3C" w:rsidTr="5E4B127F" w14:paraId="2FC03322" w14:textId="77777777">
        <w:trPr>
          <w:trHeight w:val="600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/>
            <w:tcMar/>
            <w:vAlign w:val="bottom"/>
          </w:tcPr>
          <w:p w:rsidR="00E72D3C" w:rsidRDefault="00E72D3C" w14:paraId="0C5EF661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33" w:type="dxa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tcMar/>
            <w:vAlign w:val="center"/>
          </w:tcPr>
          <w:p w:rsidR="00E72D3C" w:rsidP="000C1DF8" w:rsidRDefault="00E72D3C" w14:paraId="321E9EFC" w14:textId="3D713F34">
            <w:pPr>
              <w:rPr>
                <w:rFonts w:ascii="Arial" w:hAnsi="Arial" w:cs="Arial"/>
                <w:b w:val="1"/>
                <w:bCs w:val="1"/>
              </w:rPr>
            </w:pPr>
            <w:r w:rsidRPr="00C2B561" w:rsidR="6D186A94">
              <w:rPr>
                <w:rFonts w:ascii="Arial" w:hAnsi="Arial" w:cs="Arial"/>
                <w:b w:val="1"/>
                <w:bCs w:val="1"/>
              </w:rPr>
              <w:t xml:space="preserve">Od: </w:t>
            </w:r>
            <w:r w:rsidRPr="00C2B561" w:rsidR="4D1AB563">
              <w:rPr>
                <w:rFonts w:ascii="Arial" w:hAnsi="Arial" w:cs="Arial"/>
                <w:b w:val="1"/>
                <w:bCs w:val="1"/>
              </w:rPr>
              <w:t xml:space="preserve">2. 11. </w:t>
            </w:r>
          </w:p>
        </w:tc>
        <w:tc>
          <w:tcPr>
            <w:tcW w:w="2281" w:type="dxa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tcMar/>
            <w:vAlign w:val="center"/>
          </w:tcPr>
          <w:p w:rsidR="00E72D3C" w:rsidP="000C1DF8" w:rsidRDefault="00E72D3C" w14:paraId="5BC608C8" w14:textId="01DF9938">
            <w:pPr>
              <w:rPr>
                <w:rFonts w:ascii="Arial" w:hAnsi="Arial" w:cs="Arial"/>
                <w:b w:val="1"/>
                <w:bCs w:val="1"/>
              </w:rPr>
            </w:pPr>
            <w:r w:rsidRPr="00C2B561" w:rsidR="6D186A94">
              <w:rPr>
                <w:rFonts w:ascii="Arial" w:hAnsi="Arial" w:cs="Arial"/>
                <w:b w:val="1"/>
                <w:bCs w:val="1"/>
              </w:rPr>
              <w:t>Do:</w:t>
            </w:r>
            <w:r w:rsidRPr="00C2B561" w:rsidR="36B13886">
              <w:rPr>
                <w:rFonts w:ascii="Arial" w:hAnsi="Arial" w:cs="Arial"/>
                <w:b w:val="1"/>
                <w:bCs w:val="1"/>
              </w:rPr>
              <w:t xml:space="preserve"> 6. 11. </w:t>
            </w:r>
          </w:p>
        </w:tc>
        <w:tc>
          <w:tcPr>
            <w:tcW w:w="1980" w:type="dxa"/>
            <w:tcBorders>
              <w:top w:val="double" w:color="auto" w:sz="4" w:space="0"/>
              <w:left w:val="nil"/>
              <w:bottom w:val="single" w:color="auto" w:sz="8" w:space="0"/>
              <w:right w:val="nil"/>
            </w:tcBorders>
            <w:tcMar/>
            <w:vAlign w:val="center"/>
          </w:tcPr>
          <w:p w:rsidR="00E72D3C" w:rsidRDefault="00E72D3C" w14:paraId="574BB553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Třída: </w:t>
            </w:r>
          </w:p>
        </w:tc>
        <w:tc>
          <w:tcPr>
            <w:tcW w:w="3012" w:type="dxa"/>
            <w:tcBorders>
              <w:top w:val="double" w:color="auto" w:sz="4" w:space="0"/>
              <w:left w:val="nil"/>
              <w:bottom w:val="single" w:color="auto" w:sz="8" w:space="0"/>
              <w:right w:val="double" w:color="auto" w:sz="4" w:space="0"/>
            </w:tcBorders>
            <w:noWrap/>
            <w:tcMar/>
            <w:vAlign w:val="center"/>
          </w:tcPr>
          <w:p w:rsidR="00E72D3C" w:rsidP="0026205D" w:rsidRDefault="249E1117" w14:paraId="0E7814BC" w14:textId="1249745D">
            <w:pPr>
              <w:rPr>
                <w:rFonts w:ascii="Arial" w:hAnsi="Arial" w:cs="Arial"/>
                <w:b/>
                <w:bCs/>
              </w:rPr>
            </w:pPr>
            <w:r w:rsidRPr="18E189BD">
              <w:rPr>
                <w:rFonts w:ascii="Arial" w:hAnsi="Arial" w:cs="Arial"/>
                <w:b/>
                <w:bCs/>
              </w:rPr>
              <w:t>VI</w:t>
            </w:r>
            <w:r w:rsidRPr="18E189BD" w:rsidR="63B89C76">
              <w:rPr>
                <w:rFonts w:ascii="Arial" w:hAnsi="Arial" w:cs="Arial"/>
                <w:b/>
                <w:bCs/>
              </w:rPr>
              <w:t>.</w:t>
            </w:r>
            <w:r w:rsidRPr="18E189BD" w:rsidR="227D52A8">
              <w:rPr>
                <w:rFonts w:ascii="Arial" w:hAnsi="Arial" w:cs="Arial"/>
                <w:b/>
                <w:bCs/>
              </w:rPr>
              <w:t>B</w:t>
            </w:r>
          </w:p>
        </w:tc>
      </w:tr>
      <w:tr w:rsidR="00FD2145" w:rsidTr="5E4B127F" w14:paraId="252863BC" w14:textId="77777777">
        <w:trPr>
          <w:trHeight w:val="555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/>
            <w:tcMar/>
            <w:vAlign w:val="center"/>
          </w:tcPr>
          <w:p w:rsidR="00FD2145" w:rsidRDefault="00FD2145" w14:paraId="7B767A16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Předmět </w:t>
            </w:r>
          </w:p>
        </w:tc>
        <w:tc>
          <w:tcPr>
            <w:tcW w:w="3914" w:type="dxa"/>
            <w:gridSpan w:val="2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tcMar/>
            <w:vAlign w:val="center"/>
          </w:tcPr>
          <w:p w:rsidR="00FD2145" w:rsidRDefault="00FD2145" w14:paraId="0B369CED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Učivo</w:t>
            </w:r>
          </w:p>
        </w:tc>
        <w:tc>
          <w:tcPr>
            <w:tcW w:w="4992" w:type="dxa"/>
            <w:gridSpan w:val="2"/>
            <w:tcBorders>
              <w:top w:val="double" w:color="auto" w:sz="4" w:space="0"/>
              <w:left w:val="nil"/>
              <w:bottom w:val="single" w:color="auto" w:sz="8" w:space="0"/>
              <w:right w:val="double" w:color="auto" w:sz="4" w:space="0"/>
            </w:tcBorders>
            <w:tcMar/>
            <w:vAlign w:val="center"/>
          </w:tcPr>
          <w:p w:rsidR="00FD2145" w:rsidRDefault="00FD2145" w14:paraId="492ED82F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 by měl žák umět</w:t>
            </w:r>
          </w:p>
        </w:tc>
      </w:tr>
      <w:tr w:rsidR="00FD2145" w:rsidTr="5E4B127F" w14:paraId="1116DE52" w14:textId="77777777">
        <w:trPr>
          <w:trHeight w:val="900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FD2145" w14:paraId="1986E2EA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ČJ</w:t>
            </w:r>
          </w:p>
        </w:tc>
        <w:tc>
          <w:tcPr>
            <w:tcW w:w="3914" w:type="dxa"/>
            <w:gridSpan w:val="2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765420" w:rsidR="006B2050" w:rsidP="3E7FEB3B" w:rsidRDefault="006B2050" w14:paraId="2BC5AA9A" w14:textId="4BF42568">
            <w:pPr/>
            <w:r w:rsidRPr="0E73603B" w:rsidR="31F6A659">
              <w:rPr>
                <w:rFonts w:ascii="Arial" w:hAnsi="Arial" w:cs="Arial"/>
                <w:sz w:val="20"/>
                <w:szCs w:val="20"/>
              </w:rPr>
              <w:t>Pravidla českého pravopisu</w:t>
            </w:r>
          </w:p>
          <w:p w:rsidRPr="00765420" w:rsidR="006B2050" w:rsidP="0E73603B" w:rsidRDefault="006B2050" w14:paraId="42700D5E" w14:textId="561E0764">
            <w:pPr>
              <w:rPr>
                <w:rFonts w:ascii="Arial" w:hAnsi="Arial" w:cs="Arial"/>
                <w:sz w:val="20"/>
                <w:szCs w:val="20"/>
              </w:rPr>
            </w:pPr>
          </w:p>
          <w:p w:rsidRPr="00765420" w:rsidR="006B2050" w:rsidP="3E7FEB3B" w:rsidRDefault="006B2050" w14:paraId="3BB1BA2E" w14:textId="5D52F69F">
            <w:pPr/>
            <w:r w:rsidRPr="0E73603B" w:rsidR="31F6A659">
              <w:rPr>
                <w:rFonts w:ascii="Arial" w:hAnsi="Arial" w:cs="Arial"/>
                <w:sz w:val="20"/>
                <w:szCs w:val="20"/>
              </w:rPr>
              <w:t>Opakování přídavných jmen</w:t>
            </w:r>
          </w:p>
          <w:p w:rsidRPr="00765420" w:rsidR="006B2050" w:rsidP="3E7FEB3B" w:rsidRDefault="006B2050" w14:paraId="45BAC610" w14:textId="74DCD3CA">
            <w:pPr/>
            <w:r w:rsidRPr="0E73603B" w:rsidR="31F6A659">
              <w:rPr>
                <w:rFonts w:ascii="Arial" w:hAnsi="Arial" w:cs="Arial"/>
                <w:sz w:val="20"/>
                <w:szCs w:val="20"/>
              </w:rPr>
              <w:t>Sl.: Osobní dopis</w:t>
            </w:r>
          </w:p>
          <w:p w:rsidRPr="00765420" w:rsidR="006B2050" w:rsidP="3E7FEB3B" w:rsidRDefault="006B2050" w14:paraId="66BBE6A6" w14:textId="1BC6A41A">
            <w:pPr/>
            <w:r w:rsidRPr="0E73603B" w:rsidR="31F6A659">
              <w:rPr>
                <w:rFonts w:ascii="Arial" w:hAnsi="Arial" w:cs="Arial"/>
                <w:sz w:val="20"/>
                <w:szCs w:val="20"/>
              </w:rPr>
              <w:t>Lit.: Čtenářské dílny</w:t>
            </w:r>
          </w:p>
        </w:tc>
        <w:tc>
          <w:tcPr>
            <w:tcW w:w="4992" w:type="dxa"/>
            <w:gridSpan w:val="2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765420" w:rsidR="006B2050" w:rsidP="3E7FEB3B" w:rsidRDefault="006B2050" w14:paraId="0F7F9131" w14:textId="4F66E346">
            <w:pPr/>
            <w:r w:rsidRPr="0E73603B" w:rsidR="31F6A659">
              <w:rPr>
                <w:rFonts w:ascii="Arial" w:hAnsi="Arial" w:cs="Arial"/>
                <w:sz w:val="20"/>
                <w:szCs w:val="20"/>
              </w:rPr>
              <w:t>- vyhledává výrazy v Pravidlech českého pravopisu a využívá je pro správné napsání daného slova</w:t>
            </w:r>
          </w:p>
          <w:p w:rsidRPr="00765420" w:rsidR="006B2050" w:rsidP="3E7FEB3B" w:rsidRDefault="006B2050" w14:paraId="610C9EC6" w14:textId="5EA6CE1A">
            <w:pPr/>
            <w:r w:rsidRPr="0E73603B" w:rsidR="31F6A659">
              <w:rPr>
                <w:rFonts w:ascii="Arial" w:hAnsi="Arial" w:cs="Arial"/>
                <w:sz w:val="20"/>
                <w:szCs w:val="20"/>
              </w:rPr>
              <w:t>- u podstatných jmen určí jejich druh a vzor</w:t>
            </w:r>
          </w:p>
          <w:p w:rsidRPr="00765420" w:rsidR="006B2050" w:rsidP="3E7FEB3B" w:rsidRDefault="006B2050" w14:paraId="607AACB5" w14:textId="5CDCA29E">
            <w:pPr/>
            <w:r w:rsidRPr="0E73603B" w:rsidR="31F6A659">
              <w:rPr>
                <w:rFonts w:ascii="Arial" w:hAnsi="Arial" w:cs="Arial"/>
                <w:sz w:val="20"/>
                <w:szCs w:val="20"/>
              </w:rPr>
              <w:t>- pravopis přídavných jmen</w:t>
            </w:r>
          </w:p>
          <w:p w:rsidRPr="00765420" w:rsidR="006B2050" w:rsidP="3E7FEB3B" w:rsidRDefault="006B2050" w14:paraId="518C5E9F" w14:textId="15B230EC">
            <w:pPr/>
            <w:r w:rsidRPr="0E73603B" w:rsidR="31F6A659">
              <w:rPr>
                <w:rFonts w:ascii="Arial" w:hAnsi="Arial" w:cs="Arial"/>
                <w:sz w:val="20"/>
                <w:szCs w:val="20"/>
              </w:rPr>
              <w:t>- napíše osobní dopis</w:t>
            </w:r>
          </w:p>
        </w:tc>
      </w:tr>
      <w:tr w:rsidR="00FD2145" w:rsidTr="5E4B127F" w14:paraId="27325331" w14:textId="77777777">
        <w:trPr>
          <w:trHeight w:val="900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FD2145" w14:paraId="355B9A20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M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765420" w:rsidR="00FD2145" w:rsidP="3E7FEB3B" w:rsidRDefault="00FD2145" w14:paraId="16348928" w14:textId="6DE7DDEA">
            <w:pPr/>
            <w:r w:rsidRPr="1F15FFD1" w:rsidR="611D05F3">
              <w:rPr>
                <w:rFonts w:ascii="Arial" w:hAnsi="Arial" w:cs="Arial"/>
                <w:sz w:val="20"/>
                <w:szCs w:val="20"/>
              </w:rPr>
              <w:t>Úhel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765420" w:rsidR="005C2F68" w:rsidP="1F15FFD1" w:rsidRDefault="005C2F68" w14:paraId="787E7A9A" w14:textId="49B4D5F6">
            <w:pPr>
              <w:pStyle w:val="Normln"/>
              <w:rPr>
                <w:rFonts w:ascii="Arial" w:hAnsi="Arial" w:eastAsia="Arial" w:cs="Arial"/>
                <w:noProof w:val="0"/>
                <w:sz w:val="20"/>
                <w:szCs w:val="20"/>
                <w:lang w:val="cs-CZ"/>
              </w:rPr>
            </w:pPr>
            <w:r w:rsidRPr="1F15FFD1" w:rsidR="611D05F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cs-CZ"/>
              </w:rPr>
              <w:t>Jednotky úhlu, sčítání a odčítání úhlů, konstrukce, označení.</w:t>
            </w:r>
          </w:p>
        </w:tc>
      </w:tr>
      <w:tr w:rsidR="00FD2145" w:rsidTr="5E4B127F" w14:paraId="48F6C5C5" w14:textId="77777777">
        <w:trPr>
          <w:trHeight w:val="900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FD2145" w14:paraId="50AE5258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Aj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765420" w:rsidR="0026205D" w:rsidP="3E7FEB3B" w:rsidRDefault="0026205D" w14:paraId="4210F184" w14:textId="19CB4D03">
            <w:pPr/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U1B</w:t>
            </w:r>
          </w:p>
          <w:p w:rsidRPr="00765420" w:rsidR="0026205D" w:rsidP="3E7FEB3B" w:rsidRDefault="0026205D" w14:paraId="73479A1F" w14:textId="77624474">
            <w:pPr/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School timetable</w:t>
            </w:r>
          </w:p>
          <w:p w:rsidRPr="00765420" w:rsidR="0026205D" w:rsidP="3E7FEB3B" w:rsidRDefault="0026205D" w14:paraId="4A99E81D" w14:textId="3EDB279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765420" w:rsidR="0026205D" w:rsidP="00C2B561" w:rsidRDefault="0026205D" w14:paraId="1CA3F140" w14:textId="686E53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765420" w:rsidR="0026205D" w:rsidP="3E7FEB3B" w:rsidRDefault="0026205D" w14:paraId="61791FEF" w14:textId="20399C93">
            <w:pPr/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pojmenuje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 xml:space="preserve"> vyučovací předměty</w:t>
            </w:r>
          </w:p>
          <w:p w:rsidRPr="00765420" w:rsidR="0026205D" w:rsidP="3E7FEB3B" w:rsidRDefault="0026205D" w14:paraId="57A1E084" w14:textId="3097E521">
            <w:pPr/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uvede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kdy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který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předmět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má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 xml:space="preserve"> v 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rozvr</w:t>
            </w:r>
            <w:r w:rsidRPr="00C2B561" w:rsidR="20212D41"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C2B561" w:rsidR="61DA424A">
              <w:rPr>
                <w:rFonts w:ascii="Arial" w:hAnsi="Arial" w:cs="Arial"/>
                <w:sz w:val="20"/>
                <w:szCs w:val="20"/>
                <w:lang w:val="en-US"/>
              </w:rPr>
              <w:t>u a popíše jeho náplň</w:t>
            </w:r>
          </w:p>
          <w:p w:rsidRPr="00765420" w:rsidR="0026205D" w:rsidP="3E7FEB3B" w:rsidRDefault="0026205D" w14:paraId="0D6A7AD4" w14:textId="6CCAC10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B561" w:rsidR="03E0C882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C2B561" w:rsidR="03E0C882"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C2B561" w:rsidR="2B0F25B6">
              <w:rPr>
                <w:rFonts w:ascii="Arial" w:hAnsi="Arial" w:cs="Arial"/>
                <w:sz w:val="20"/>
                <w:szCs w:val="20"/>
                <w:lang w:val="en-US"/>
              </w:rPr>
              <w:t>pakuje</w:t>
            </w:r>
            <w:r w:rsidRPr="00C2B561" w:rsidR="2B0F25B6">
              <w:rPr>
                <w:rFonts w:ascii="Arial" w:hAnsi="Arial" w:cs="Arial"/>
                <w:sz w:val="20"/>
                <w:szCs w:val="20"/>
                <w:lang w:val="en-US"/>
              </w:rPr>
              <w:t xml:space="preserve"> a </w:t>
            </w:r>
            <w:r w:rsidRPr="00C2B561" w:rsidR="2B0F25B6">
              <w:rPr>
                <w:rFonts w:ascii="Arial" w:hAnsi="Arial" w:cs="Arial"/>
                <w:sz w:val="20"/>
                <w:szCs w:val="20"/>
                <w:lang w:val="en-US"/>
              </w:rPr>
              <w:t>používá</w:t>
            </w:r>
            <w:r w:rsidRPr="00C2B561" w:rsidR="2B0F25B6">
              <w:rPr>
                <w:rFonts w:ascii="Arial" w:hAnsi="Arial" w:cs="Arial"/>
                <w:sz w:val="20"/>
                <w:szCs w:val="20"/>
                <w:lang w:val="en-US"/>
              </w:rPr>
              <w:t xml:space="preserve"> přítomný čas </w:t>
            </w:r>
          </w:p>
        </w:tc>
      </w:tr>
      <w:tr w:rsidR="00FD2145" w:rsidTr="5E4B127F" w14:paraId="3A735152" w14:textId="77777777">
        <w:trPr>
          <w:trHeight w:val="900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E72D3C" w14:paraId="3E0DFD98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Fy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765420" w:rsidR="009002C7" w:rsidP="3E7FEB3B" w:rsidRDefault="009002C7" w14:paraId="39C680B1" w14:textId="55A13009">
            <w:r w:rsidR="78554A5F">
              <w:rPr/>
              <w:t xml:space="preserve">Vznik iontů, </w:t>
            </w:r>
            <w:r w:rsidR="78554A5F">
              <w:rPr/>
              <w:t>elektronování</w:t>
            </w:r>
            <w:r w:rsidR="78554A5F">
              <w:rPr/>
              <w:t xml:space="preserve"> těles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765420" w:rsidR="009002C7" w:rsidP="39B25702" w:rsidRDefault="009002C7" w14:paraId="0F43E34A" w14:textId="617CE9F9">
            <w:pPr>
              <w:pStyle w:val="Normln"/>
              <w:rPr>
                <w:rFonts w:ascii="Arial" w:hAnsi="Arial" w:eastAsia="Arial" w:cs="Arial"/>
                <w:noProof w:val="0"/>
                <w:sz w:val="20"/>
                <w:szCs w:val="20"/>
                <w:lang w:val="cs-CZ"/>
              </w:rPr>
            </w:pPr>
            <w:r w:rsidRPr="39B25702" w:rsidR="78554A5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cs-CZ"/>
              </w:rPr>
              <w:t>Vysvětlí vznik kladného a záporného iontu, vysvětlí proces elektronování těles, zjištění elektrického náboje</w:t>
            </w:r>
          </w:p>
        </w:tc>
      </w:tr>
      <w:tr w:rsidR="00FD2145" w:rsidTr="5E4B127F" w14:paraId="3511A025" w14:textId="77777777">
        <w:trPr>
          <w:trHeight w:val="900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E72D3C" w14:paraId="75037C8B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Z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765420" w:rsidR="00FD2145" w:rsidP="3E7FEB3B" w:rsidRDefault="00FD2145" w14:paraId="21CDE4D2" w14:textId="18555C15">
            <w:pPr/>
            <w:r w:rsidRPr="00C2B561" w:rsidR="433579FB">
              <w:rPr>
                <w:rFonts w:ascii="Arial" w:hAnsi="Arial" w:cs="Arial"/>
                <w:sz w:val="20"/>
                <w:szCs w:val="20"/>
              </w:rPr>
              <w:t xml:space="preserve">Globus, čas na Zemi  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765420" w:rsidR="007A5370" w:rsidP="3E7FEB3B" w:rsidRDefault="007A5370" w14:paraId="696D1280" w14:textId="036A91E6">
            <w:pPr/>
            <w:r w:rsidRPr="00C2B561" w:rsidR="433579FB">
              <w:rPr>
                <w:rFonts w:ascii="Arial" w:hAnsi="Arial" w:cs="Arial"/>
                <w:sz w:val="20"/>
                <w:szCs w:val="20"/>
              </w:rPr>
              <w:t xml:space="preserve">-vysvětlí pojem globus, uvede typy  </w:t>
            </w:r>
          </w:p>
          <w:p w:rsidRPr="00765420" w:rsidR="007A5370" w:rsidP="00C2B561" w:rsidRDefault="007A5370" w14:paraId="039E6CA3" w14:textId="4940456C">
            <w:pPr>
              <w:pStyle w:val="Normln"/>
            </w:pPr>
            <w:r w:rsidRPr="00C2B561" w:rsidR="433579FB">
              <w:rPr>
                <w:rFonts w:ascii="Arial" w:hAnsi="Arial" w:cs="Arial"/>
                <w:sz w:val="20"/>
                <w:szCs w:val="20"/>
              </w:rPr>
              <w:t xml:space="preserve">-v mapách ukáže poledníky a rovnoběžky, popíše zeměpisnou síť </w:t>
            </w:r>
          </w:p>
          <w:p w:rsidRPr="00765420" w:rsidR="007A5370" w:rsidP="00C2B561" w:rsidRDefault="007A5370" w14:paraId="7B2681E2" w14:textId="33408D43">
            <w:pPr>
              <w:pStyle w:val="Normln"/>
            </w:pPr>
            <w:r w:rsidRPr="00C2B561" w:rsidR="433579FB">
              <w:rPr>
                <w:rFonts w:ascii="Arial" w:hAnsi="Arial" w:cs="Arial"/>
                <w:sz w:val="20"/>
                <w:szCs w:val="20"/>
              </w:rPr>
              <w:t xml:space="preserve">- vysvětlí význam měřítka glóbu. </w:t>
            </w:r>
          </w:p>
          <w:p w:rsidRPr="00765420" w:rsidR="007A5370" w:rsidP="00C2B561" w:rsidRDefault="007A5370" w14:paraId="72D01DBC" w14:textId="3AA8A02B">
            <w:pPr>
              <w:pStyle w:val="Normln"/>
            </w:pPr>
            <w:r w:rsidRPr="00C2B561" w:rsidR="433579FB">
              <w:rPr>
                <w:rFonts w:ascii="Arial" w:hAnsi="Arial" w:cs="Arial"/>
                <w:sz w:val="20"/>
                <w:szCs w:val="20"/>
              </w:rPr>
              <w:t>-s pomocí mapy počítá časový rozdíl mezi dvěma místy na Zemi</w:t>
            </w:r>
          </w:p>
        </w:tc>
      </w:tr>
      <w:tr w:rsidR="00FD2145" w:rsidTr="5E4B127F" w14:paraId="2958E6D4" w14:textId="77777777">
        <w:trPr>
          <w:trHeight w:val="900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E72D3C" w14:paraId="0039862F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D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765420" w:rsidR="00667551" w:rsidP="0EEE6AB6" w:rsidRDefault="00667551" w14:paraId="07333706" w14:textId="13323C7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</w:pPr>
            <w:r w:rsidRPr="0EEE6AB6" w:rsidR="01BF60E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  <w:t>Slované</w:t>
            </w:r>
          </w:p>
          <w:p w:rsidRPr="00765420" w:rsidR="00667551" w:rsidP="0EEE6AB6" w:rsidRDefault="00667551" w14:paraId="1203D87A" w14:textId="31E9077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</w:pPr>
          </w:p>
          <w:p w:rsidRPr="00765420" w:rsidR="00667551" w:rsidP="0EEE6AB6" w:rsidRDefault="00667551" w14:paraId="2389CFDD" w14:textId="6BA27C8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</w:pPr>
            <w:r w:rsidRPr="0EEE6AB6" w:rsidR="01BF60E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  <w:t>Opakování pravěk</w:t>
            </w:r>
          </w:p>
          <w:p w:rsidRPr="00765420" w:rsidR="00667551" w:rsidP="3E7FEB3B" w:rsidRDefault="00667551" w14:paraId="39DD6B47" w14:textId="394971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765420" w:rsidR="00667551" w:rsidP="0EEE6AB6" w:rsidRDefault="00667551" w14:paraId="5B2DC456" w14:textId="7FDBCC7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</w:pPr>
            <w:r w:rsidRPr="0EEE6AB6" w:rsidR="01BF60E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  <w:t>Ví odkud přišli Slované, kde se usídlili</w:t>
            </w:r>
          </w:p>
          <w:p w:rsidRPr="00765420" w:rsidR="00667551" w:rsidP="0EEE6AB6" w:rsidRDefault="00667551" w14:paraId="304DFE6F" w14:textId="46DF9DE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</w:pPr>
            <w:r w:rsidRPr="0EEE6AB6" w:rsidR="01BF60E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cs-CZ"/>
              </w:rPr>
              <w:t>Popíše, jak získávali obživu</w:t>
            </w:r>
          </w:p>
          <w:p w:rsidRPr="00765420" w:rsidR="00667551" w:rsidP="3E7FEB3B" w:rsidRDefault="00667551" w14:paraId="7E695117" w14:textId="5331DC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2145" w:rsidTr="5E4B127F" w14:paraId="4826F63C" w14:textId="77777777">
        <w:trPr>
          <w:trHeight w:val="900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E72D3C" w14:paraId="529C1613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P</w:t>
            </w:r>
            <w:r w:rsidR="00D512F4">
              <w:rPr>
                <w:rFonts w:ascii="Arial" w:hAnsi="Arial" w:cs="Arial"/>
                <w:b/>
                <w:sz w:val="32"/>
                <w:szCs w:val="32"/>
              </w:rPr>
              <w:t>p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765420" w:rsidR="009447FF" w:rsidP="3E7FEB3B" w:rsidRDefault="009447FF" w14:paraId="1392AF9A" w14:textId="7A4BD20C">
            <w:pPr/>
            <w:r w:rsidRPr="5E4B127F" w:rsidR="56530C3F">
              <w:rPr>
                <w:rFonts w:ascii="Arial" w:hAnsi="Arial" w:cs="Arial"/>
                <w:sz w:val="20"/>
                <w:szCs w:val="20"/>
              </w:rPr>
              <w:t>Bakterie</w:t>
            </w:r>
          </w:p>
          <w:p w:rsidRPr="00765420" w:rsidR="009447FF" w:rsidP="3E7FEB3B" w:rsidRDefault="009447FF" w14:paraId="4907C68C" w14:textId="17C124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765420" w:rsidR="0010576E" w:rsidP="3E7FEB3B" w:rsidRDefault="0010576E" w14:paraId="36757E42" w14:textId="3CAAD988">
            <w:pPr/>
            <w:r w:rsidRPr="5E4B127F" w:rsidR="56530C3F">
              <w:rPr>
                <w:rFonts w:ascii="Arial" w:hAnsi="Arial" w:cs="Arial"/>
                <w:sz w:val="20"/>
                <w:szCs w:val="20"/>
              </w:rPr>
              <w:t>-</w:t>
            </w:r>
            <w:r w:rsidRPr="5E4B127F" w:rsidR="48E8AE23">
              <w:rPr>
                <w:rFonts w:ascii="Arial" w:hAnsi="Arial" w:cs="Arial"/>
                <w:sz w:val="20"/>
                <w:szCs w:val="20"/>
              </w:rPr>
              <w:t>charakterizuje bakterie (velikost, tvar, výskyt)</w:t>
            </w:r>
          </w:p>
          <w:p w:rsidRPr="00765420" w:rsidR="0010576E" w:rsidP="3E7FEB3B" w:rsidRDefault="0010576E" w14:paraId="787F8D56" w14:textId="4DD087D7">
            <w:pPr/>
            <w:r w:rsidRPr="5E4B127F" w:rsidR="536203EA">
              <w:rPr>
                <w:rFonts w:ascii="Arial" w:hAnsi="Arial" w:cs="Arial"/>
                <w:sz w:val="20"/>
                <w:szCs w:val="20"/>
              </w:rPr>
              <w:t>-namaluje a popíše stavbu bakteriální buňky</w:t>
            </w:r>
          </w:p>
          <w:p w:rsidRPr="00765420" w:rsidR="0010576E" w:rsidP="3E7FEB3B" w:rsidRDefault="0010576E" w14:paraId="7C7370D8" w14:textId="1888B6E2">
            <w:pPr/>
            <w:r w:rsidRPr="5E4B127F" w:rsidR="536203EA">
              <w:rPr>
                <w:rFonts w:ascii="Arial" w:hAnsi="Arial" w:cs="Arial"/>
                <w:sz w:val="20"/>
                <w:szCs w:val="20"/>
              </w:rPr>
              <w:t>-vyjmenuje různé typy bakterií podle tvaru</w:t>
            </w:r>
          </w:p>
          <w:p w:rsidRPr="00765420" w:rsidR="0010576E" w:rsidP="3E7FEB3B" w:rsidRDefault="0010576E" w14:paraId="4A58B510" w14:textId="073B5B1D">
            <w:pPr/>
            <w:r w:rsidRPr="5E4B127F" w:rsidR="536203EA">
              <w:rPr>
                <w:rFonts w:ascii="Arial" w:hAnsi="Arial" w:cs="Arial"/>
                <w:sz w:val="20"/>
                <w:szCs w:val="20"/>
              </w:rPr>
              <w:t>-popíše význam bakterií, včetně onemocnění</w:t>
            </w:r>
          </w:p>
        </w:tc>
      </w:tr>
      <w:tr w:rsidR="00FD2145" w:rsidTr="5E4B127F" w14:paraId="307A17C0" w14:textId="77777777">
        <w:trPr>
          <w:trHeight w:val="900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E72D3C" w14:paraId="19C14A52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ICT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765420" w:rsidR="00FD2145" w:rsidP="0EEE6AB6" w:rsidRDefault="00FD2145" w14:paraId="65DBD091" w14:textId="27EC8930">
            <w:pPr>
              <w:rPr>
                <w:rFonts w:ascii="Arial" w:hAnsi="Arial" w:eastAsia="Arial" w:cs="Arial"/>
                <w:noProof w:val="0"/>
                <w:sz w:val="20"/>
                <w:szCs w:val="20"/>
                <w:lang w:val="cs-CZ"/>
              </w:rPr>
            </w:pPr>
            <w:r w:rsidRPr="0EEE6AB6" w:rsidR="26E05A4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Testování - Bobřík informatiky</w:t>
            </w:r>
          </w:p>
          <w:p w:rsidRPr="00765420" w:rsidR="00FD2145" w:rsidP="3E7FEB3B" w:rsidRDefault="00FD2145" w14:paraId="274CDC32" w14:textId="29F0FE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765420" w:rsidR="00FD2145" w:rsidP="3E7FEB3B" w:rsidRDefault="00FD2145" w14:paraId="4AA82AA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951" w:rsidTr="5E4B127F" w14:paraId="6FBD4FA0" w14:textId="77777777">
        <w:trPr>
          <w:trHeight w:val="900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337951" w:rsidP="00337951" w:rsidRDefault="00337951" w14:paraId="56EDDF9D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OV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765420" w:rsidR="00337951" w:rsidP="3E7FEB3B" w:rsidRDefault="00337951" w14:paraId="7EA87315" w14:textId="77DBEC7D">
            <w:pPr/>
            <w:r w:rsidRPr="00C2B561" w:rsidR="0C036374">
              <w:rPr>
                <w:rFonts w:ascii="Arial" w:hAnsi="Arial" w:cs="Arial"/>
                <w:sz w:val="20"/>
                <w:szCs w:val="20"/>
              </w:rPr>
              <w:t>Životní prostředí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765420" w:rsidR="00337951" w:rsidP="3E7FEB3B" w:rsidRDefault="00337951" w14:paraId="1F53DFCC" w14:textId="02B7DAC4">
            <w:pPr/>
            <w:r w:rsidRPr="00C2B561" w:rsidR="0C036374">
              <w:rPr>
                <w:rFonts w:ascii="Arial" w:hAnsi="Arial" w:cs="Arial"/>
                <w:sz w:val="20"/>
                <w:szCs w:val="20"/>
              </w:rPr>
              <w:t xml:space="preserve">-chápe význam životního prostředí pro život </w:t>
            </w:r>
          </w:p>
        </w:tc>
      </w:tr>
    </w:tbl>
    <w:p w:rsidR="002F64BF" w:rsidP="000C1DF8" w:rsidRDefault="002F64BF" w14:paraId="4FD86D48" w14:textId="77777777">
      <w:r>
        <w:tab/>
      </w:r>
    </w:p>
    <w:p w:rsidR="7E001DA7" w:rsidP="00C2B561" w:rsidRDefault="7E001DA7" w14:paraId="67E69960" w14:textId="33D7D9A2">
      <w:pPr>
        <w:pStyle w:val="Normln"/>
        <w:suppressLineNumbers w:val="0"/>
        <w:bidi w:val="0"/>
        <w:spacing w:before="0" w:beforeAutospacing="off" w:after="0" w:afterAutospacing="off" w:line="259" w:lineRule="auto"/>
        <w:ind w:left="0" w:right="0" w:firstLine="708"/>
        <w:jc w:val="left"/>
      </w:pPr>
      <w:r w:rsidRPr="00C2B561" w:rsidR="7E001DA7">
        <w:rPr>
          <w:rFonts w:ascii="Arial" w:hAnsi="Arial" w:cs="Arial"/>
          <w:sz w:val="20"/>
          <w:szCs w:val="20"/>
        </w:rPr>
        <w:t>6. 11. - Návštěva knihovny Kolín</w:t>
      </w:r>
    </w:p>
    <w:p w:rsidR="00C2B561" w:rsidP="00C2B561" w:rsidRDefault="00C2B561" w14:paraId="55B50126" w14:textId="1D589229">
      <w:pPr>
        <w:pStyle w:val="Normln"/>
        <w:suppressLineNumbers w:val="0"/>
        <w:bidi w:val="0"/>
        <w:spacing w:before="0" w:beforeAutospacing="off" w:after="0" w:afterAutospacing="off" w:line="259" w:lineRule="auto"/>
        <w:ind w:left="0" w:right="0" w:firstLine="708"/>
        <w:jc w:val="left"/>
        <w:rPr>
          <w:rFonts w:ascii="Arial" w:hAnsi="Arial" w:cs="Arial"/>
          <w:sz w:val="20"/>
          <w:szCs w:val="20"/>
        </w:rPr>
      </w:pPr>
    </w:p>
    <w:p w:rsidR="51ECD4EA" w:rsidP="00C2B561" w:rsidRDefault="51ECD4EA" w14:paraId="7A4E897B" w14:textId="5E979CCB">
      <w:pPr>
        <w:pStyle w:val="Normln"/>
        <w:suppressLineNumbers w:val="0"/>
        <w:bidi w:val="0"/>
        <w:spacing w:before="0" w:beforeAutospacing="off" w:after="0" w:afterAutospacing="off" w:line="259" w:lineRule="auto"/>
        <w:ind w:left="0" w:right="0" w:firstLine="708"/>
        <w:jc w:val="left"/>
        <w:rPr>
          <w:rFonts w:ascii="Arial" w:hAnsi="Arial" w:cs="Arial"/>
          <w:sz w:val="20"/>
          <w:szCs w:val="20"/>
        </w:rPr>
      </w:pPr>
      <w:r w:rsidRPr="00C2B561" w:rsidR="51ECD4EA">
        <w:rPr>
          <w:rFonts w:ascii="Arial" w:hAnsi="Arial" w:cs="Arial"/>
          <w:sz w:val="20"/>
          <w:szCs w:val="20"/>
        </w:rPr>
        <w:t>1</w:t>
      </w:r>
      <w:r w:rsidRPr="00C2B561" w:rsidR="7E001DA7">
        <w:rPr>
          <w:rFonts w:ascii="Arial" w:hAnsi="Arial" w:cs="Arial"/>
          <w:sz w:val="20"/>
          <w:szCs w:val="20"/>
        </w:rPr>
        <w:t>6. 11. - Ředitelské volno</w:t>
      </w:r>
    </w:p>
    <w:p w:rsidR="002F64BF" w:rsidRDefault="002F64BF" w14:paraId="3CE55460" w14:textId="77777777">
      <w:r>
        <w:tab/>
      </w:r>
    </w:p>
    <w:sectPr w:rsidR="002F64BF" w:rsidSect="0054066C">
      <w:pgSz w:w="11906" w:h="16838" w:orient="portrait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B1E2B"/>
    <w:multiLevelType w:val="hybridMultilevel"/>
    <w:tmpl w:val="BFEC6FFA"/>
    <w:lvl w:ilvl="0" w:tplc="6DF257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eastAsia="Times New Roman" w:cs="Arial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A410F04"/>
    <w:multiLevelType w:val="hybridMultilevel"/>
    <w:tmpl w:val="B7DADF0E"/>
    <w:lvl w:ilvl="0" w:tplc="FFFFFFFF">
      <w:numFmt w:val="bullet"/>
      <w:pStyle w:val="Odrazkavtabulce"/>
      <w:lvlText w:val="-"/>
      <w:lvlJc w:val="left"/>
      <w:pPr>
        <w:tabs>
          <w:tab w:val="num" w:pos="405"/>
        </w:tabs>
        <w:ind w:left="405" w:hanging="360"/>
      </w:pPr>
      <w:rPr>
        <w:rFonts w:hint="default" w:ascii="Times New Roman" w:hAnsi="Times New Roman" w:eastAsia="Times New Roman" w:cs="Times New Roman"/>
      </w:rPr>
    </w:lvl>
    <w:lvl w:ilvl="1" w:tplc="FFFFFFFF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hint="default" w:ascii="Wingdings" w:hAnsi="Wingdings"/>
      </w:rPr>
    </w:lvl>
  </w:abstractNum>
  <w:num w:numId="1" w16cid:durableId="2081976839">
    <w:abstractNumId w:val="0"/>
  </w:num>
  <w:num w:numId="2" w16cid:durableId="487019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8E3"/>
    <w:rsid w:val="000558CE"/>
    <w:rsid w:val="00094439"/>
    <w:rsid w:val="000B426D"/>
    <w:rsid w:val="000C07AE"/>
    <w:rsid w:val="000C1DF8"/>
    <w:rsid w:val="0010576E"/>
    <w:rsid w:val="001C0789"/>
    <w:rsid w:val="00246B87"/>
    <w:rsid w:val="00254325"/>
    <w:rsid w:val="0026205D"/>
    <w:rsid w:val="002F64BF"/>
    <w:rsid w:val="00337951"/>
    <w:rsid w:val="00376835"/>
    <w:rsid w:val="003944BF"/>
    <w:rsid w:val="003D14FC"/>
    <w:rsid w:val="003D1830"/>
    <w:rsid w:val="003D7160"/>
    <w:rsid w:val="00464577"/>
    <w:rsid w:val="004C4A66"/>
    <w:rsid w:val="004E59C2"/>
    <w:rsid w:val="004E5F8E"/>
    <w:rsid w:val="00502F7E"/>
    <w:rsid w:val="0054066C"/>
    <w:rsid w:val="00543BA6"/>
    <w:rsid w:val="005C2F68"/>
    <w:rsid w:val="005E22AD"/>
    <w:rsid w:val="005F52F4"/>
    <w:rsid w:val="006251DA"/>
    <w:rsid w:val="00656234"/>
    <w:rsid w:val="00667551"/>
    <w:rsid w:val="0067529A"/>
    <w:rsid w:val="00691DC7"/>
    <w:rsid w:val="006B2050"/>
    <w:rsid w:val="006C1287"/>
    <w:rsid w:val="006D4FE6"/>
    <w:rsid w:val="00765420"/>
    <w:rsid w:val="00767D96"/>
    <w:rsid w:val="007A5370"/>
    <w:rsid w:val="007D4411"/>
    <w:rsid w:val="009002C7"/>
    <w:rsid w:val="009447FF"/>
    <w:rsid w:val="009A5E7E"/>
    <w:rsid w:val="009B412F"/>
    <w:rsid w:val="00A173FD"/>
    <w:rsid w:val="00A3281A"/>
    <w:rsid w:val="00AC3CB3"/>
    <w:rsid w:val="00B32131"/>
    <w:rsid w:val="00B755BB"/>
    <w:rsid w:val="00BD11F3"/>
    <w:rsid w:val="00C026D0"/>
    <w:rsid w:val="00C07682"/>
    <w:rsid w:val="00C2B561"/>
    <w:rsid w:val="00C51EF0"/>
    <w:rsid w:val="00C6232E"/>
    <w:rsid w:val="00CA6AF1"/>
    <w:rsid w:val="00CD3B41"/>
    <w:rsid w:val="00CD48E3"/>
    <w:rsid w:val="00D512F4"/>
    <w:rsid w:val="00D52768"/>
    <w:rsid w:val="00D90DD4"/>
    <w:rsid w:val="00E07ECE"/>
    <w:rsid w:val="00E72D3C"/>
    <w:rsid w:val="00E751D9"/>
    <w:rsid w:val="00F219FA"/>
    <w:rsid w:val="00F70AD7"/>
    <w:rsid w:val="00FD2145"/>
    <w:rsid w:val="00FD5589"/>
    <w:rsid w:val="01BF60E0"/>
    <w:rsid w:val="02079B50"/>
    <w:rsid w:val="03E0C882"/>
    <w:rsid w:val="0790817C"/>
    <w:rsid w:val="07B55F0D"/>
    <w:rsid w:val="0C036374"/>
    <w:rsid w:val="0DAA285A"/>
    <w:rsid w:val="0E73603B"/>
    <w:rsid w:val="0EEE6AB6"/>
    <w:rsid w:val="0F11EAAB"/>
    <w:rsid w:val="168D483B"/>
    <w:rsid w:val="1695DBE5"/>
    <w:rsid w:val="18E189BD"/>
    <w:rsid w:val="1F15FFD1"/>
    <w:rsid w:val="20212D41"/>
    <w:rsid w:val="2061D2AB"/>
    <w:rsid w:val="219F7EE4"/>
    <w:rsid w:val="227D52A8"/>
    <w:rsid w:val="249E1117"/>
    <w:rsid w:val="26E05A48"/>
    <w:rsid w:val="2A2178C5"/>
    <w:rsid w:val="2B0F25B6"/>
    <w:rsid w:val="31F6A659"/>
    <w:rsid w:val="36B13886"/>
    <w:rsid w:val="398580D1"/>
    <w:rsid w:val="39B25702"/>
    <w:rsid w:val="3E7FEB3B"/>
    <w:rsid w:val="43102C81"/>
    <w:rsid w:val="433579FB"/>
    <w:rsid w:val="46057879"/>
    <w:rsid w:val="48DD0B1F"/>
    <w:rsid w:val="48E8AE23"/>
    <w:rsid w:val="4D1AB563"/>
    <w:rsid w:val="4DDD7587"/>
    <w:rsid w:val="4E037358"/>
    <w:rsid w:val="4EF97945"/>
    <w:rsid w:val="51ECD4EA"/>
    <w:rsid w:val="536203EA"/>
    <w:rsid w:val="56530C3F"/>
    <w:rsid w:val="5DBD2208"/>
    <w:rsid w:val="5E4B127F"/>
    <w:rsid w:val="611D05F3"/>
    <w:rsid w:val="61DA424A"/>
    <w:rsid w:val="63B89C76"/>
    <w:rsid w:val="66B412C7"/>
    <w:rsid w:val="6D0EA3FF"/>
    <w:rsid w:val="6D186A94"/>
    <w:rsid w:val="75A6E8AC"/>
    <w:rsid w:val="78554A5F"/>
    <w:rsid w:val="7E001DA7"/>
    <w:rsid w:val="7F0DA5F7"/>
    <w:rsid w:val="7F7AD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BC1FA"/>
  <w15:chartTrackingRefBased/>
  <w15:docId w15:val="{828C528A-1B88-4256-9F98-9A6EE7444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ln" w:default="1">
    <w:name w:val="Normal"/>
    <w:qFormat/>
    <w:rPr>
      <w:sz w:val="24"/>
      <w:szCs w:val="24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razkavtabulce" w:customStyle="1">
    <w:name w:val="Odrazka v tabulce"/>
    <w:next w:val="Normln"/>
    <w:rsid w:val="00A3281A"/>
    <w:pPr>
      <w:numPr>
        <w:numId w:val="2"/>
      </w:numPr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u&#269;itel\01%20t&#253;denn&#237;%20pl&#225;ny\plan9.dot" TargetMode="External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plan9.dot</ap:Template>
  <ap:Application>Microsoft Word for the web</ap:Application>
  <ap:DocSecurity>0</ap:DocSecurity>
  <ap:ScaleCrop>false</ap:ScaleCrop>
  <ap:Company>ZŠ T.G.M. a MŠ Poříčany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Týdenní plán</dc:title>
  <dc:subject/>
  <dc:creator>Václav Pěnkava</dc:creator>
  <keywords/>
  <lastModifiedBy>Součková Jana</lastModifiedBy>
  <revision>16</revision>
  <lastPrinted>2015-04-13T04:43:00.0000000Z</lastPrinted>
  <dcterms:created xsi:type="dcterms:W3CDTF">2021-01-05T10:34:00.0000000Z</dcterms:created>
  <dcterms:modified xsi:type="dcterms:W3CDTF">2026-10-27T13:34:16.9263092Z</dcterms:modified>
</coreProperties>
</file>